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FBA47B" w14:textId="77777777" w:rsidR="008535D9" w:rsidRPr="00951D06" w:rsidRDefault="006013E7" w:rsidP="001F5E85">
      <w:pPr>
        <w:tabs>
          <w:tab w:val="left" w:pos="3600"/>
        </w:tabs>
        <w:spacing w:before="520" w:after="60" w:line="420" w:lineRule="exact"/>
        <w:rPr>
          <w:rFonts w:ascii="TH SarabunPSK" w:hAnsi="TH SarabunPSK" w:cs="TH SarabunPSK"/>
          <w:b/>
          <w:bCs/>
          <w:spacing w:val="-20"/>
          <w:sz w:val="58"/>
          <w:szCs w:val="58"/>
        </w:rPr>
      </w:pPr>
      <w:r w:rsidRPr="009C74E1">
        <w:rPr>
          <w:rFonts w:ascii="TH SarabunPSK" w:hAnsi="TH SarabunPSK" w:cs="TH SarabunPSK"/>
          <w:noProof/>
        </w:rPr>
        <w:drawing>
          <wp:anchor distT="0" distB="0" distL="114300" distR="114300" simplePos="0" relativeHeight="251655680" behindDoc="1" locked="0" layoutInCell="1" allowOverlap="1" wp14:anchorId="02737BF0" wp14:editId="23664BCE">
            <wp:simplePos x="0" y="0"/>
            <wp:positionH relativeFrom="column">
              <wp:posOffset>-3810</wp:posOffset>
            </wp:positionH>
            <wp:positionV relativeFrom="paragraph">
              <wp:align>inside</wp:align>
            </wp:positionV>
            <wp:extent cx="489585" cy="538480"/>
            <wp:effectExtent l="0" t="0" r="0" b="0"/>
            <wp:wrapNone/>
            <wp:docPr id="5" name="Picture 2" descr="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s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53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5D9" w:rsidRPr="009C74E1">
        <w:rPr>
          <w:rFonts w:ascii="TH SarabunPSK" w:hAnsi="TH SarabunPSK" w:cs="TH SarabunPSK"/>
        </w:rPr>
        <w:tab/>
      </w:r>
      <w:r w:rsidR="008535D9" w:rsidRPr="00951D06">
        <w:rPr>
          <w:rFonts w:ascii="TH SarabunPSK" w:hAnsi="TH SarabunPSK" w:cs="TH SarabunPSK"/>
          <w:b/>
          <w:bCs/>
          <w:spacing w:val="-20"/>
          <w:sz w:val="58"/>
          <w:szCs w:val="58"/>
          <w:cs/>
        </w:rPr>
        <w:t>บันทึกข้อความ</w:t>
      </w:r>
    </w:p>
    <w:p w14:paraId="18E1FAB9" w14:textId="77777777" w:rsidR="008535D9" w:rsidRPr="00FB3EF2" w:rsidRDefault="006013E7" w:rsidP="004470AA">
      <w:pPr>
        <w:tabs>
          <w:tab w:val="left" w:pos="9000"/>
        </w:tabs>
        <w:rPr>
          <w:rFonts w:ascii="TH SarabunPSK" w:hAnsi="TH SarabunPSK" w:cs="TH SarabunPSK"/>
          <w:noProof/>
          <w:sz w:val="32"/>
          <w:szCs w:val="32"/>
          <w:cs/>
        </w:rPr>
      </w:pPr>
      <w:r w:rsidRPr="00951D06">
        <w:rPr>
          <w:rFonts w:ascii="TH SarabunPSK" w:hAnsi="TH SarabunPSK" w:cs="TH SarabunPSK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676D85C" wp14:editId="38570695">
                <wp:simplePos x="0" y="0"/>
                <wp:positionH relativeFrom="column">
                  <wp:posOffset>838200</wp:posOffset>
                </wp:positionH>
                <wp:positionV relativeFrom="paragraph">
                  <wp:posOffset>236855</wp:posOffset>
                </wp:positionV>
                <wp:extent cx="4914900" cy="0"/>
                <wp:effectExtent l="13335" t="12065" r="5715" b="6985"/>
                <wp:wrapNone/>
                <wp:docPr id="4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149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65CA15" id="Line 1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18.65pt" to="453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WvOJgIAAE0EAAAOAAAAZHJzL2Uyb0RvYy54bWysVMGO2jAQvVfqP1i+QxIaKESEVUWgF9pF&#10;2u0HGNshVh3bsg0BVf33jh2C2PZSVc3BGcczb97MPGf5dGklOnPrhFYlzsYpRlxRzYQ6lvjb63Y0&#10;x8h5ohiRWvESX7nDT6v375adKfhEN1oybhGAKFd0psSN96ZIEkcb3hI31oYrOKy1bYmHrT0mzJIO&#10;0FuZTNJ0lnTaMmM15c7B16o/xKuIX9ec+ue6dtwjWWLg5uNq43oIa7JakuJoiWkEvdEg/8CiJUJB&#10;0jtURTxBJyv+gGoFtdrp2o+pbhNd14LyWANUk6W/VfPSEMNjLdAcZ+5tcv8Pln497y0SrMQ5Roq0&#10;MKKdUBxlk9CazrgCPNZqb0Nx9KJezE7T7w4pvW6IOvJI8fVqIC4LEcmbkLBxBhIcui+agQ85eR37&#10;dKltGyChA+gSx3G9j4NfPKLwMV9k+SKFqdHhLCHFEGis85+5blEwSiyBdAQm553zgQgpBpeQR+mt&#10;kDJOWyrUlXgxnUwBmYDmrGIx1GkpWHALAc4eD2tp0ZkE5cQn1gcnj24hR0Vc0/u5q6u070Vl9Umx&#10;mLDhhG1utidC9jYQlCpkgnKB8s3qRfNjkS428808H+WT2WaUp1U1+rRd56PZNvs4rT5U63WV/Qyk&#10;s7xoBGNcBd6DgLP87wRyu0q99O4SvrcqeYseewpkh3ckHecdRtyL5aDZdW8HHYBmo/PtfoVL8bgH&#10;+/EvsPoFAAD//wMAUEsDBBQABgAIAAAAIQAfkTWj2wAAAAkBAAAPAAAAZHJzL2Rvd25yZXYueG1s&#10;TI/NTsMwEITvSLyDtUjcqE0jpRDiVKjl50xBSNw2yZKExusodtPw9iziUI4zO5r9Jl/PrlcTjaHz&#10;bOF6YUARV77uuLHw9vp4dQMqROQae89k4ZsCrIvzsxyz2h/5haZdbJSUcMjQQhvjkGkdqpYchoUf&#10;iOX26UeHUeTY6HrEo5S7Xi+NSbXDjuVDiwNtWqr2u4OzML1X26/tw/Pe8MavyidKPwZCay8v5vs7&#10;UJHmeArDL76gQyFMpT9wHVQvOlnKlmghWSWgJHBrUjHKP0MXuf6/oPgBAAD//wMAUEsBAi0AFAAG&#10;AAgAAAAhALaDOJL+AAAA4QEAABMAAAAAAAAAAAAAAAAAAAAAAFtDb250ZW50X1R5cGVzXS54bWxQ&#10;SwECLQAUAAYACAAAACEAOP0h/9YAAACUAQAACwAAAAAAAAAAAAAAAAAvAQAAX3JlbHMvLnJlbHNQ&#10;SwECLQAUAAYACAAAACEAIH1rziYCAABNBAAADgAAAAAAAAAAAAAAAAAuAgAAZHJzL2Uyb0RvYy54&#10;bWxQSwECLQAUAAYACAAAACEAH5E1o9sAAAAJAQAADwAAAAAAAAAAAAAAAACABAAAZHJzL2Rvd25y&#10;ZXYueG1sUEsFBgAAAAAEAAQA8wAAAIgFAAAAAA==&#10;">
                <v:stroke dashstyle="1 1" endcap="round"/>
              </v:line>
            </w:pict>
          </mc:Fallback>
        </mc:AlternateContent>
      </w:r>
      <w:r w:rsidR="008535D9" w:rsidRPr="00951D06">
        <w:rPr>
          <w:rFonts w:ascii="TH SarabunPSK" w:hAnsi="TH SarabunPSK" w:cs="TH SarabunPSK"/>
          <w:b/>
          <w:bCs/>
          <w:sz w:val="40"/>
          <w:szCs w:val="40"/>
          <w:cs/>
        </w:rPr>
        <w:t>ส่วนราชการ</w:t>
      </w:r>
      <w:r w:rsidR="008535D9" w:rsidRPr="00FB3EF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B4D7E" w:rsidRPr="00FB3EF2">
        <w:rPr>
          <w:rFonts w:ascii="TH SarabunPSK" w:hAnsi="TH SarabunPSK" w:cs="TH SarabunPSK" w:hint="cs"/>
          <w:sz w:val="32"/>
          <w:szCs w:val="32"/>
          <w:cs/>
        </w:rPr>
        <w:t xml:space="preserve">                    </w:t>
      </w:r>
      <w:r w:rsidR="004B4D7E" w:rsidRPr="00FB3EF2">
        <w:rPr>
          <w:rFonts w:ascii="TH SarabunPSK" w:hAnsi="TH SarabunPSK" w:cs="TH SarabunPSK" w:hint="cs"/>
          <w:noProof/>
          <w:sz w:val="32"/>
          <w:szCs w:val="32"/>
          <w:cs/>
        </w:rPr>
        <w:t xml:space="preserve">             </w:t>
      </w:r>
      <w:r w:rsidR="00FB3EF2">
        <w:rPr>
          <w:rFonts w:ascii="TH SarabunPSK" w:hAnsi="TH SarabunPSK" w:cs="TH SarabunPSK" w:hint="cs"/>
          <w:noProof/>
          <w:sz w:val="32"/>
          <w:szCs w:val="32"/>
          <w:cs/>
        </w:rPr>
        <w:t xml:space="preserve">       </w:t>
      </w:r>
    </w:p>
    <w:p w14:paraId="305C3E3C" w14:textId="77777777" w:rsidR="008535D9" w:rsidRPr="00C87E7C" w:rsidRDefault="006013E7" w:rsidP="004470AA">
      <w:pPr>
        <w:tabs>
          <w:tab w:val="left" w:pos="4500"/>
          <w:tab w:val="left" w:pos="9000"/>
        </w:tabs>
        <w:rPr>
          <w:rFonts w:ascii="TH SarabunPSK" w:hAnsi="TH SarabunPSK" w:cs="TH SarabunPSK"/>
          <w:sz w:val="32"/>
          <w:szCs w:val="32"/>
          <w:cs/>
        </w:rPr>
      </w:pPr>
      <w:r w:rsidRPr="00951D06">
        <w:rPr>
          <w:rFonts w:ascii="TH SarabunPSK" w:hAnsi="TH SarabunPSK" w:cs="TH SarabunPSK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DA44EB4" wp14:editId="236C41A9">
                <wp:simplePos x="0" y="0"/>
                <wp:positionH relativeFrom="column">
                  <wp:posOffset>114300</wp:posOffset>
                </wp:positionH>
                <wp:positionV relativeFrom="paragraph">
                  <wp:posOffset>242570</wp:posOffset>
                </wp:positionV>
                <wp:extent cx="2743200" cy="0"/>
                <wp:effectExtent l="13335" t="7620" r="5715" b="11430"/>
                <wp:wrapNone/>
                <wp:docPr id="3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F5E5B4" id="Line 1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9.1pt" to="22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R+gJwIAAE0EAAAOAAAAZHJzL2Uyb0RvYy54bWysVMGO2jAQvVfqP1i+QxIILESEVUWgF9pF&#10;2u0HGNshVh3bsg0BVf33jh1AbHupqubgjOOZN29mnrN4PrcSnbh1QqsSZ8MUI66oZkIdSvztbTOY&#10;YeQ8UYxIrXiJL9zh5+XHD4vOFHykGy0ZtwhAlCs6U+LGe1MkiaMNb4kbasMVHNbatsTD1h4SZkkH&#10;6K1MRmk6TTptmbGacufga9Uf4mXEr2tO/UtdO+6RLDFw83G1cd2HNVkuSHGwxDSCXmmQf2DREqEg&#10;6R2qIp6goxV/QLWCWu107YdUt4mua0F5rAGqydLfqnltiOGxFmiOM/c2uf8HS7+edhYJVuIxRoq0&#10;MKKtUBxl49CazrgCPFZqZ0Nx9KxezVbT7w4pvWqIOvBI8e1iIC4LEcm7kLBxBhLsuy+agQ85eh37&#10;dK5tGyChA+gcx3G5j4OfPaLwcfSUj2HGGNHbWUKKW6Cxzn/mukXBKLEE0hGYnLbOByKkuLmEPEpv&#10;hJRx2lKhrsTzyWgCyAQ0ZxWLoU5LwYJbCHD2sF9Ji04kKCc+sT44eXQLOSrimt7PXVylfS8qq4+K&#10;xYQNJ2x9tT0RsreBoFQhE5QLlK9WL5of83S+nq1n+SAfTdeDPK2qwafNKh9MN9nTpBpXq1WV/Qyk&#10;s7xoBGNcBd43AWf53wnkepV66d0lfG9V8h499hTI3t6RdJx3GHEvlr1ml5296QA0G52v9ytcisc9&#10;2I9/geUvAAAA//8DAFBLAwQUAAYACAAAACEAmdhxhtsAAAAIAQAADwAAAGRycy9kb3ducmV2Lnht&#10;bEyPzU7DMBCE70i8g7VI3KhNgTYKcSrU8nNuQZW4bZIlCY3XUeym4e1ZxAGOM7Oa/SZbTa5TIw2h&#10;9WzhemZAEZe+arm28Pb6dJWAChG5ws4zWfiiAKv8/CzDtPIn3tK4i7WSEg4pWmhi7FOtQ9mQwzDz&#10;PbFkH35wGEUOta4GPEm56/TcmIV22LJ8aLCndUPlYXd0FsZ9ufncPL4cDK/9snimxXtPaO3lxfRw&#10;DyrSFP+O4Qdf0CEXpsIfuQqqE53IlGjhJpmDkvz2zohR/Bo6z/T/Afk3AAAA//8DAFBLAQItABQA&#10;BgAIAAAAIQC2gziS/gAAAOEBAAATAAAAAAAAAAAAAAAAAAAAAABbQ29udGVudF9UeXBlc10ueG1s&#10;UEsBAi0AFAAGAAgAAAAhADj9If/WAAAAlAEAAAsAAAAAAAAAAAAAAAAALwEAAF9yZWxzLy5yZWxz&#10;UEsBAi0AFAAGAAgAAAAhAOgVH6AnAgAATQQAAA4AAAAAAAAAAAAAAAAALgIAAGRycy9lMm9Eb2Mu&#10;eG1sUEsBAi0AFAAGAAgAAAAhAJnYcYbbAAAACAEAAA8AAAAAAAAAAAAAAAAAgQQAAGRycy9kb3du&#10;cmV2LnhtbFBLBQYAAAAABAAEAPMAAACJBQAAAAA=&#10;">
                <v:stroke dashstyle="1 1" endcap="round"/>
              </v:line>
            </w:pict>
          </mc:Fallback>
        </mc:AlternateContent>
      </w:r>
      <w:r w:rsidRPr="00951D06">
        <w:rPr>
          <w:rFonts w:ascii="TH SarabunPSK" w:hAnsi="TH SarabunPSK" w:cs="TH SarabunPSK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B1FA406" wp14:editId="57E4336C">
                <wp:simplePos x="0" y="0"/>
                <wp:positionH relativeFrom="column">
                  <wp:posOffset>3164840</wp:posOffset>
                </wp:positionH>
                <wp:positionV relativeFrom="paragraph">
                  <wp:posOffset>244475</wp:posOffset>
                </wp:positionV>
                <wp:extent cx="2592070" cy="0"/>
                <wp:effectExtent l="6350" t="9525" r="11430" b="9525"/>
                <wp:wrapNone/>
                <wp:docPr id="2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9207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D06924" id="Line 1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9.2pt,19.25pt" to="453.3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uBWJwIAAE0EAAAOAAAAZHJzL2Uyb0RvYy54bWysVE2P2jAQvVfqf7B8h3w0sBARVhWBXmiL&#10;tNsfYGyHWHVsyzYEVPW/d+wAYttLVTUHZxzPvHkz85zF87mT6MStE1pVOBunGHFFNRPqUOFvr5vR&#10;DCPniWJEasUrfOEOPy/fv1v0puS5brVk3CIAUa7sTYVb702ZJI62vCNurA1XcNho2xEPW3tImCU9&#10;oHcyydN0mvTaMmM15c7B13o4xMuI3zSc+q9N47hHssLAzcfVxnUf1mS5IOXBEtMKeqVB/oFFR4SC&#10;pHeomniCjlb8AdUJarXTjR9T3SW6aQTlsQaoJkt/q+alJYbHWqA5ztzb5P4fLP1y2lkkWIVzjBTp&#10;YERboTjKitCa3rgSPFZqZ0Nx9KxezFbT7w4pvWqJOvBI8fViIC4LEcmbkLBxBhLs+8+agQ85eh37&#10;dG5sFyChA+gcx3G5j4OfPaLwMZ/M8/QJpkZvZwkpb4HGOv+J6w4Fo8ISSEdgcto6H4iQ8uYS8ii9&#10;EVLGaUuF+grPJ/kEkAlozioWQ52WggW3EODsYb+SFp1IUE58Yn1w8ugWctTEtYOfu7ha+0FUVh8V&#10;iwlbTtj6ansi5GADQalCJigXKF+tQTQ/5ul8PVvPilGRT9ejIq3r0cfNqhhNN9nTpP5Qr1Z19jOQ&#10;zoqyFYxxFXjfBJwVfyeQ61UapHeX8L1VyVv02FMge3tH0nHeYcSDWPaaXXb2pgPQbHS+3q9wKR73&#10;YD/+BZa/AAAA//8DAFBLAwQUAAYACAAAACEAzaWxV9wAAAAJAQAADwAAAGRycy9kb3ducmV2Lnht&#10;bEyPwU7DMAyG70i8Q2QkbiwBRteVphPagJ0ZExI3tzFtWeNUTdaVtyeIAxxtf/r9/flqsp0YafCt&#10;Yw3XMwWCuHKm5VrD/vXpKgXhA7LBzjFp+CIPq+L8LMfMuBO/0LgLtYgh7DPU0ITQZ1L6qiGLfuZ6&#10;4nj7cIPFEMehlmbAUwy3nbxRKpEWW44fGuxp3VB12B2thvGt2nxuHrcHxWu3KJ8pee8Jtb68mB7u&#10;QQSawh8MP/pRHYroVLojGy86DfNlOo+ohtv0DkQElipJQJS/C1nk8n+D4hsAAP//AwBQSwECLQAU&#10;AAYACAAAACEAtoM4kv4AAADhAQAAEwAAAAAAAAAAAAAAAAAAAAAAW0NvbnRlbnRfVHlwZXNdLnht&#10;bFBLAQItABQABgAIAAAAIQA4/SH/1gAAAJQBAAALAAAAAAAAAAAAAAAAAC8BAABfcmVscy8ucmVs&#10;c1BLAQItABQABgAIAAAAIQBQ5uBWJwIAAE0EAAAOAAAAAAAAAAAAAAAAAC4CAABkcnMvZTJvRG9j&#10;LnhtbFBLAQItABQABgAIAAAAIQDNpbFX3AAAAAkBAAAPAAAAAAAAAAAAAAAAAIEEAABkcnMvZG93&#10;bnJldi54bWxQSwUGAAAAAAQABADzAAAAigUAAAAA&#10;">
                <v:stroke dashstyle="1 1" endcap="round"/>
              </v:line>
            </w:pict>
          </mc:Fallback>
        </mc:AlternateContent>
      </w:r>
      <w:r w:rsidR="008535D9" w:rsidRPr="00951D06">
        <w:rPr>
          <w:rFonts w:ascii="TH SarabunPSK" w:hAnsi="TH SarabunPSK" w:cs="TH SarabunPSK"/>
          <w:b/>
          <w:bCs/>
          <w:sz w:val="40"/>
          <w:szCs w:val="40"/>
          <w:cs/>
        </w:rPr>
        <w:t>ที่</w:t>
      </w:r>
      <w:r w:rsidR="004B4D7E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8535D9" w:rsidRPr="004B4D7E">
        <w:rPr>
          <w:rFonts w:ascii="TH SarabunPSK" w:hAnsi="TH SarabunPSK" w:cs="TH SarabunPSK"/>
          <w:b/>
          <w:bCs/>
          <w:sz w:val="38"/>
          <w:szCs w:val="38"/>
          <w:cs/>
        </w:rPr>
        <w:tab/>
      </w:r>
      <w:r w:rsidR="008535D9" w:rsidRPr="00951D06">
        <w:rPr>
          <w:rFonts w:ascii="TH SarabunPSK" w:hAnsi="TH SarabunPSK" w:cs="TH SarabunPSK"/>
          <w:b/>
          <w:bCs/>
          <w:sz w:val="40"/>
          <w:szCs w:val="40"/>
          <w:cs/>
        </w:rPr>
        <w:t>วันที่</w:t>
      </w:r>
      <w:r w:rsidR="008535D9" w:rsidRPr="009C74E1">
        <w:rPr>
          <w:rFonts w:ascii="TH SarabunPSK" w:hAnsi="TH SarabunPSK" w:cs="TH SarabunPSK"/>
          <w:b/>
          <w:bCs/>
          <w:sz w:val="38"/>
          <w:szCs w:val="38"/>
          <w:cs/>
        </w:rPr>
        <w:t xml:space="preserve"> </w:t>
      </w:r>
      <w:r w:rsidR="004B4D7E"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</w:p>
    <w:p w14:paraId="5DCC5205" w14:textId="77777777" w:rsidR="008535D9" w:rsidRPr="00C87E7C" w:rsidRDefault="006013E7" w:rsidP="004470AA">
      <w:pPr>
        <w:tabs>
          <w:tab w:val="left" w:pos="9000"/>
        </w:tabs>
        <w:rPr>
          <w:rFonts w:ascii="TH SarabunPSK" w:hAnsi="TH SarabunPSK" w:cs="TH SarabunPSK"/>
          <w:sz w:val="32"/>
          <w:szCs w:val="32"/>
          <w:cs/>
        </w:rPr>
      </w:pPr>
      <w:r w:rsidRPr="00951D06">
        <w:rPr>
          <w:rFonts w:ascii="TH SarabunPSK" w:hAnsi="TH SarabunPSK" w:cs="TH SarabunPSK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895ADBE" wp14:editId="5137475C">
                <wp:simplePos x="0" y="0"/>
                <wp:positionH relativeFrom="column">
                  <wp:posOffset>333375</wp:posOffset>
                </wp:positionH>
                <wp:positionV relativeFrom="paragraph">
                  <wp:posOffset>247015</wp:posOffset>
                </wp:positionV>
                <wp:extent cx="5414645" cy="0"/>
                <wp:effectExtent l="13335" t="11430" r="10795" b="7620"/>
                <wp:wrapNone/>
                <wp:docPr id="1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1464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67814A" id="Line 15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.25pt,19.45pt" to="452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rrqJgIAAE0EAAAOAAAAZHJzL2Uyb0RvYy54bWysVMGO2jAQvVfqP1i+QxIaKESEVUWgF9pF&#10;2u0HGNshVh3bsg0BVf33jh2C2PZSVc3BGcczb97MPGf5dGklOnPrhFYlzsYpRlxRzYQ6lvjb63Y0&#10;x8h5ohiRWvESX7nDT6v375adKfhEN1oybhGAKFd0psSN96ZIEkcb3hI31oYrOKy1bYmHrT0mzJIO&#10;0FuZTNJ0lnTaMmM15c7B16o/xKuIX9ec+ue6dtwjWWLg5uNq43oIa7JakuJoiWkEvdEg/8CiJUJB&#10;0jtURTxBJyv+gGoFtdrp2o+pbhNd14LyWANUk6W/VfPSEMNjLdAcZ+5tcv8Pln497y0SDGaHkSIt&#10;jGgnFEfZNLSmM64Aj7Xa21AcvagXs9P0u0NKrxuijjxSfL0aiMtCRPImJGycgQSH7otm4ENOXsc+&#10;XWrbBkjoALrEcVzv4+AXjyh8nOZZPsunGNHhLCHFEGis85+5blEwSiyBdAQm553zgQgpBpeQR+mt&#10;kDJOWyrUlXgxnQRkApqzisVQp6VgwS0EOHs8rKVFZxKUE59YH5w8uoUcFXFN7+eurtK+F5XVJ8Vi&#10;woYTtrnZngjZ20BQqpAJygXKN6sXzY9FutjMN/N8lE9mm1GeVtXo03adj2bb7OO0+lCt11X2M5DO&#10;8qIRjHEVeA8CzvK/E8jtKvXSu0v43qrkLXrsKZAd3pF0nHcYcS+Wg2bXvR10AJqNzrf7FS7F4x7s&#10;x7/A6hcAAAD//wMAUEsDBBQABgAIAAAAIQDLyiQF3AAAAAgBAAAPAAAAZHJzL2Rvd25yZXYueG1s&#10;TI/NTsMwEITvSLyDtUjcqE1QShviVKjl59yCKvW2iZckNF5HsZuGt8eIAxxnZzTzbb6abCdGGnzr&#10;WMPtTIEgrpxpudbw/vZ8swDhA7LBzjFp+CIPq+LyIsfMuDNvadyFWsQS9hlqaELoMyl91ZBFP3M9&#10;cfQ+3GAxRDnU0gx4juW2k4lSc2mx5bjQYE/rhqrj7mQ1jPtq87l5ej0qXrv78oXmh55Q6+ur6fEB&#10;RKAp/IXhBz+iQxGZSndi40WnIU3SmNRwt1iCiP5SpQmI8vcgi1z+f6D4BgAA//8DAFBLAQItABQA&#10;BgAIAAAAIQC2gziS/gAAAOEBAAATAAAAAAAAAAAAAAAAAAAAAABbQ29udGVudF9UeXBlc10ueG1s&#10;UEsBAi0AFAAGAAgAAAAhADj9If/WAAAAlAEAAAsAAAAAAAAAAAAAAAAALwEAAF9yZWxzLy5yZWxz&#10;UEsBAi0AFAAGAAgAAAAhAHpCuuomAgAATQQAAA4AAAAAAAAAAAAAAAAALgIAAGRycy9lMm9Eb2Mu&#10;eG1sUEsBAi0AFAAGAAgAAAAhAMvKJAXcAAAACAEAAA8AAAAAAAAAAAAAAAAAgAQAAGRycy9kb3du&#10;cmV2LnhtbFBLBQYAAAAABAAEAPMAAACJBQAAAAA=&#10;">
                <v:stroke dashstyle="1 1" endcap="round"/>
              </v:line>
            </w:pict>
          </mc:Fallback>
        </mc:AlternateContent>
      </w:r>
      <w:r w:rsidR="008535D9" w:rsidRPr="00951D06">
        <w:rPr>
          <w:rFonts w:ascii="TH SarabunPSK" w:hAnsi="TH SarabunPSK" w:cs="TH SarabunPSK"/>
          <w:b/>
          <w:bCs/>
          <w:sz w:val="40"/>
          <w:szCs w:val="40"/>
          <w:cs/>
        </w:rPr>
        <w:t>เรื่อง</w:t>
      </w:r>
      <w:r w:rsidR="004B4D7E" w:rsidRPr="004B4D7E">
        <w:rPr>
          <w:rFonts w:ascii="TH SarabunPSK" w:hAnsi="TH SarabunPSK" w:cs="TH SarabunPSK" w:hint="cs"/>
          <w:sz w:val="32"/>
          <w:szCs w:val="32"/>
          <w:cs/>
        </w:rPr>
        <w:t xml:space="preserve">   </w:t>
      </w:r>
    </w:p>
    <w:sectPr w:rsidR="008535D9" w:rsidRPr="00C87E7C" w:rsidSect="00927778">
      <w:headerReference w:type="even" r:id="rId7"/>
      <w:footerReference w:type="default" r:id="rId8"/>
      <w:footerReference w:type="first" r:id="rId9"/>
      <w:pgSz w:w="11906" w:h="16838" w:code="9"/>
      <w:pgMar w:top="851" w:right="1134" w:bottom="567" w:left="1701" w:header="1418" w:footer="720" w:gutter="0"/>
      <w:pgNumType w:fmt="thaiNumber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9D239F" w14:textId="77777777" w:rsidR="00786CE3" w:rsidRDefault="00786CE3">
      <w:r>
        <w:separator/>
      </w:r>
    </w:p>
  </w:endnote>
  <w:endnote w:type="continuationSeparator" w:id="0">
    <w:p w14:paraId="77648235" w14:textId="77777777" w:rsidR="00786CE3" w:rsidRDefault="00786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E9CE5" w14:textId="0F3C39EF" w:rsidR="00927778" w:rsidRDefault="00927778" w:rsidP="00927778">
    <w:pPr>
      <w:pStyle w:val="Footer"/>
      <w:jc w:val="center"/>
    </w:pPr>
    <w:r>
      <w:rPr>
        <w:noProof/>
      </w:rPr>
      <w:drawing>
        <wp:inline distT="0" distB="0" distL="0" distR="0" wp14:anchorId="14873794" wp14:editId="1A5069C7">
          <wp:extent cx="2145121" cy="673735"/>
          <wp:effectExtent l="0" t="0" r="7620" b="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02061" cy="6916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A6AB4" w14:textId="03F3EBD1" w:rsidR="00927778" w:rsidRDefault="00927778" w:rsidP="00927778">
    <w:pPr>
      <w:pStyle w:val="Footer"/>
      <w:jc w:val="center"/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  <w:r>
      <w:rPr>
        <w:noProof/>
      </w:rPr>
      <w:drawing>
        <wp:inline distT="0" distB="0" distL="0" distR="0" wp14:anchorId="3FAA733D" wp14:editId="310896B3">
          <wp:extent cx="2251075" cy="707013"/>
          <wp:effectExtent l="0" t="0" r="0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2568" cy="7231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DEAB54" w14:textId="77777777" w:rsidR="00786CE3" w:rsidRDefault="00786CE3">
      <w:r>
        <w:separator/>
      </w:r>
    </w:p>
  </w:footnote>
  <w:footnote w:type="continuationSeparator" w:id="0">
    <w:p w14:paraId="6CAD0E87" w14:textId="77777777" w:rsidR="00786CE3" w:rsidRDefault="00786C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95D0B" w14:textId="77777777" w:rsidR="00B84631" w:rsidRDefault="00B84631" w:rsidP="00D6626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  <w:cs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cs/>
      </w:rPr>
      <w:fldChar w:fldCharType="end"/>
    </w:r>
  </w:p>
  <w:p w14:paraId="3ED348C3" w14:textId="77777777" w:rsidR="00B84631" w:rsidRDefault="00B8463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3E7"/>
    <w:rsid w:val="000009B3"/>
    <w:rsid w:val="00041424"/>
    <w:rsid w:val="0006583D"/>
    <w:rsid w:val="000D658D"/>
    <w:rsid w:val="00107DC9"/>
    <w:rsid w:val="00193FB7"/>
    <w:rsid w:val="001F5E85"/>
    <w:rsid w:val="00234405"/>
    <w:rsid w:val="002747A4"/>
    <w:rsid w:val="002E1EB8"/>
    <w:rsid w:val="00387B20"/>
    <w:rsid w:val="003B0B81"/>
    <w:rsid w:val="004470AA"/>
    <w:rsid w:val="004B4D7E"/>
    <w:rsid w:val="004C53C8"/>
    <w:rsid w:val="005F4EE0"/>
    <w:rsid w:val="006013E7"/>
    <w:rsid w:val="006A4118"/>
    <w:rsid w:val="006B17F4"/>
    <w:rsid w:val="006D16F7"/>
    <w:rsid w:val="00786CE3"/>
    <w:rsid w:val="007941B5"/>
    <w:rsid w:val="007E6E95"/>
    <w:rsid w:val="008535D9"/>
    <w:rsid w:val="0086677E"/>
    <w:rsid w:val="008720A2"/>
    <w:rsid w:val="00904C2B"/>
    <w:rsid w:val="00921E9F"/>
    <w:rsid w:val="00923102"/>
    <w:rsid w:val="00927778"/>
    <w:rsid w:val="00946E2C"/>
    <w:rsid w:val="00951D06"/>
    <w:rsid w:val="00990D85"/>
    <w:rsid w:val="009C56B6"/>
    <w:rsid w:val="009C74E1"/>
    <w:rsid w:val="009D74D7"/>
    <w:rsid w:val="00A60D81"/>
    <w:rsid w:val="00A64DF4"/>
    <w:rsid w:val="00A772EB"/>
    <w:rsid w:val="00A97E58"/>
    <w:rsid w:val="00AB3BC8"/>
    <w:rsid w:val="00AD0725"/>
    <w:rsid w:val="00AE4267"/>
    <w:rsid w:val="00B80B01"/>
    <w:rsid w:val="00B84631"/>
    <w:rsid w:val="00B8566C"/>
    <w:rsid w:val="00C13F57"/>
    <w:rsid w:val="00C361B0"/>
    <w:rsid w:val="00C87E7C"/>
    <w:rsid w:val="00C94909"/>
    <w:rsid w:val="00CF603B"/>
    <w:rsid w:val="00D35165"/>
    <w:rsid w:val="00D518B7"/>
    <w:rsid w:val="00D6626B"/>
    <w:rsid w:val="00DB741A"/>
    <w:rsid w:val="00E537F1"/>
    <w:rsid w:val="00EE0C32"/>
    <w:rsid w:val="00F116A9"/>
    <w:rsid w:val="00F23720"/>
    <w:rsid w:val="00F57925"/>
    <w:rsid w:val="00FB3EF2"/>
    <w:rsid w:val="00FE5CDD"/>
    <w:rsid w:val="00FF0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AFA71A"/>
  <w15:chartTrackingRefBased/>
  <w15:docId w15:val="{C10C4BF3-A09D-4B80-B63D-D96A83697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llowedHyperlink">
    <w:name w:val="FollowedHyperlink"/>
    <w:basedOn w:val="DefaultParagraphFont"/>
    <w:rsid w:val="00F57925"/>
    <w:rPr>
      <w:color w:val="800080"/>
      <w:u w:val="single"/>
    </w:rPr>
  </w:style>
  <w:style w:type="character" w:styleId="Hyperlink">
    <w:name w:val="Hyperlink"/>
    <w:basedOn w:val="DefaultParagraphFont"/>
    <w:rsid w:val="00C87E7C"/>
    <w:rPr>
      <w:color w:val="0000FF"/>
      <w:u w:val="single"/>
      <w:lang w:bidi="th-TH"/>
    </w:rPr>
  </w:style>
  <w:style w:type="paragraph" w:styleId="Header">
    <w:name w:val="header"/>
    <w:basedOn w:val="Normal"/>
    <w:rsid w:val="00D6626B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6626B"/>
  </w:style>
  <w:style w:type="paragraph" w:styleId="Footer">
    <w:name w:val="footer"/>
    <w:basedOn w:val="Normal"/>
    <w:link w:val="FooterChar"/>
    <w:uiPriority w:val="99"/>
    <w:rsid w:val="00D6626B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7778"/>
    <w:rPr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2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\Downloads\&#3627;&#3609;&#3633;&#3591;&#3626;&#3639;&#3629;&#3616;&#3634;&#3618;&#3651;&#3609;.dot" TargetMode="Externa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หนังสือภายใน</Template>
  <TotalTime>2</TotalTime>
  <Pages>1</Pages>
  <Words>16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 </vt:lpstr>
    </vt:vector>
  </TitlesOfParts>
  <Company>SPM</Company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HP</dc:creator>
  <cp:keywords/>
  <dc:description/>
  <cp:lastModifiedBy>Pusit Posang</cp:lastModifiedBy>
  <cp:revision>2</cp:revision>
  <cp:lastPrinted>2010-12-29T04:42:00Z</cp:lastPrinted>
  <dcterms:created xsi:type="dcterms:W3CDTF">2022-06-21T05:23:00Z</dcterms:created>
  <dcterms:modified xsi:type="dcterms:W3CDTF">2022-06-21T05:23:00Z</dcterms:modified>
</cp:coreProperties>
</file>